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2551"/>
        <w:gridCol w:w="4262"/>
        <w:gridCol w:w="2790"/>
        <w:gridCol w:w="2790"/>
      </w:tblGrid>
      <w:tr w:rsidR="00B57EBB" w14:paraId="2A41FC72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876BF" w14:textId="77777777" w:rsidR="00B57EBB" w:rsidRDefault="00923793">
            <w:pPr>
              <w:spacing w:after="0" w:line="240" w:lineRule="auto"/>
            </w:pPr>
            <w:r>
              <w:t>Last updated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06828" w14:textId="77777777" w:rsidR="00B57EBB" w:rsidRDefault="00923793">
            <w:pPr>
              <w:spacing w:after="0" w:line="240" w:lineRule="auto"/>
            </w:pPr>
            <w:r>
              <w:t>equipment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8C083" w14:textId="77777777" w:rsidR="00B57EBB" w:rsidRDefault="00923793">
            <w:pPr>
              <w:spacing w:after="0" w:line="240" w:lineRule="auto"/>
            </w:pPr>
            <w:r>
              <w:t>fault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E56B3" w14:textId="77777777" w:rsidR="00B57EBB" w:rsidRDefault="00923793">
            <w:pPr>
              <w:spacing w:after="0" w:line="240" w:lineRule="auto"/>
            </w:pPr>
            <w:r>
              <w:t>Action required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10D8E" w14:textId="77777777" w:rsidR="00B57EBB" w:rsidRDefault="00B57EBB">
            <w:pPr>
              <w:spacing w:after="0" w:line="240" w:lineRule="auto"/>
            </w:pPr>
          </w:p>
        </w:tc>
      </w:tr>
      <w:tr w:rsidR="00B57EBB" w14:paraId="68202697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E5EA1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2FB0" w14:textId="77777777" w:rsidR="00B57EBB" w:rsidRDefault="00923793">
            <w:pPr>
              <w:spacing w:after="0" w:line="240" w:lineRule="auto"/>
            </w:pPr>
            <w:r>
              <w:t>Litter bins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F4DAE" w14:textId="77777777" w:rsidR="00B57EBB" w:rsidRDefault="00923793">
            <w:pPr>
              <w:spacing w:after="0" w:line="240" w:lineRule="auto"/>
            </w:pPr>
            <w:r>
              <w:t>Requires emptying. Risk 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3BE6A" w14:textId="77777777" w:rsidR="00B57EBB" w:rsidRDefault="00923793">
            <w:pPr>
              <w:spacing w:after="0" w:line="240" w:lineRule="auto"/>
            </w:pPr>
            <w:r>
              <w:t>Regular emptying assigned</w:t>
            </w:r>
          </w:p>
          <w:p w14:paraId="67CCB6CE" w14:textId="77777777" w:rsidR="00B57EBB" w:rsidRDefault="00923793">
            <w:pPr>
              <w:spacing w:after="0" w:line="240" w:lineRule="auto"/>
            </w:pPr>
            <w:r>
              <w:t>to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F5EC" w14:textId="77777777" w:rsidR="00B57EBB" w:rsidRDefault="00923793">
            <w:pPr>
              <w:spacing w:after="0" w:line="240" w:lineRule="auto"/>
            </w:pPr>
            <w:r>
              <w:t>monitor</w:t>
            </w:r>
          </w:p>
        </w:tc>
      </w:tr>
      <w:tr w:rsidR="00B57EBB" w14:paraId="29DDB967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5501D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3989" w14:textId="77777777" w:rsidR="00B57EBB" w:rsidRDefault="00923793">
            <w:pPr>
              <w:spacing w:after="0" w:line="240" w:lineRule="auto"/>
            </w:pPr>
            <w:r>
              <w:t>Bench in play area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EFDCE" w14:textId="77777777" w:rsidR="00B57EBB" w:rsidRDefault="00923793">
            <w:pPr>
              <w:spacing w:after="0" w:line="240" w:lineRule="auto"/>
            </w:pPr>
            <w:r>
              <w:t>Requires painting. Risk 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BBB28" w14:textId="77777777" w:rsidR="00B57EBB" w:rsidRDefault="00923793">
            <w:pPr>
              <w:spacing w:after="0" w:line="240" w:lineRule="auto"/>
            </w:pPr>
            <w:r>
              <w:t>Volunteer assigned to paint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8F9F" w14:textId="77777777" w:rsidR="00B57EBB" w:rsidRDefault="00923793">
            <w:pPr>
              <w:spacing w:after="0" w:line="240" w:lineRule="auto"/>
            </w:pPr>
            <w:r>
              <w:t>COMPLETE</w:t>
            </w:r>
          </w:p>
        </w:tc>
      </w:tr>
      <w:tr w:rsidR="00B57EBB" w14:paraId="20CB4A6A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E7AD0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4199" w14:textId="77777777" w:rsidR="00B57EBB" w:rsidRDefault="00923793">
            <w:pPr>
              <w:spacing w:after="0" w:line="240" w:lineRule="auto"/>
            </w:pPr>
            <w:r>
              <w:t>Cableway flooring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361BA" w14:textId="77777777" w:rsidR="00B57EBB" w:rsidRDefault="00923793">
            <w:pPr>
              <w:spacing w:after="0" w:line="240" w:lineRule="auto"/>
            </w:pPr>
            <w:r>
              <w:t>Floor needs replacing/repair.  Risk 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8D990" w14:textId="77777777" w:rsidR="00B57EBB" w:rsidRDefault="00923793">
            <w:pPr>
              <w:spacing w:after="0" w:line="240" w:lineRule="auto"/>
            </w:pPr>
            <w:r>
              <w:t>Awaiting other floor areas to be repaired before getting quotes for this area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3D9B" w14:textId="77777777" w:rsidR="00B57EBB" w:rsidRDefault="00923793">
            <w:pPr>
              <w:spacing w:after="0" w:line="240" w:lineRule="auto"/>
            </w:pPr>
            <w:r>
              <w:t>monitor</w:t>
            </w:r>
          </w:p>
        </w:tc>
      </w:tr>
      <w:tr w:rsidR="00B57EBB" w14:paraId="2771BC4C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27596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5D45C" w14:textId="77777777" w:rsidR="00B57EBB" w:rsidRDefault="00923793">
            <w:pPr>
              <w:spacing w:after="0" w:line="240" w:lineRule="auto"/>
            </w:pPr>
            <w:r>
              <w:t>Cableway chain links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0913C" w14:textId="77777777" w:rsidR="00B57EBB" w:rsidRDefault="00923793">
            <w:pPr>
              <w:spacing w:after="0" w:line="240" w:lineRule="auto"/>
            </w:pPr>
            <w:r>
              <w:t>To be inspected for wear and tear. Risk 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6D0A" w14:textId="77777777" w:rsidR="00B57EBB" w:rsidRDefault="00923793">
            <w:pPr>
              <w:spacing w:after="0" w:line="240" w:lineRule="auto"/>
            </w:pPr>
            <w:r>
              <w:t>Assign a specialist company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3BBA0" w14:textId="77777777" w:rsidR="00B57EBB" w:rsidRDefault="00923793">
            <w:pPr>
              <w:spacing w:after="0" w:line="240" w:lineRule="auto"/>
            </w:pPr>
            <w:r>
              <w:t>Kompany contacted 10/06</w:t>
            </w:r>
          </w:p>
        </w:tc>
      </w:tr>
      <w:tr w:rsidR="00B57EBB" w14:paraId="4873F49F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17AE9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2B8A" w14:textId="77777777" w:rsidR="00B57EBB" w:rsidRDefault="00923793">
            <w:pPr>
              <w:spacing w:after="0" w:line="240" w:lineRule="auto"/>
            </w:pPr>
            <w:r>
              <w:t>Floor at goalposts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2061" w14:textId="77777777" w:rsidR="00B57EBB" w:rsidRDefault="00923793">
            <w:pPr>
              <w:spacing w:after="0" w:line="240" w:lineRule="auto"/>
            </w:pPr>
            <w:r>
              <w:t>This is worn and needs reseeding. Risk 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AFB82" w14:textId="77777777" w:rsidR="00B57EBB" w:rsidRDefault="00923793">
            <w:pPr>
              <w:spacing w:after="0" w:line="240" w:lineRule="auto"/>
            </w:pPr>
            <w:r>
              <w:t>Goal post to be moved for the winter months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F94FF" w14:textId="77777777" w:rsidR="00B57EBB" w:rsidRDefault="00923793">
            <w:pPr>
              <w:spacing w:after="0" w:line="240" w:lineRule="auto"/>
            </w:pPr>
            <w:r>
              <w:t>monitor</w:t>
            </w:r>
          </w:p>
        </w:tc>
      </w:tr>
      <w:tr w:rsidR="00B57EBB" w14:paraId="27345450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4683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9E5C1" w14:textId="77777777" w:rsidR="00B57EBB" w:rsidRDefault="00923793">
            <w:pPr>
              <w:spacing w:after="0" w:line="240" w:lineRule="auto"/>
            </w:pPr>
            <w:r>
              <w:t>Goalposts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018F9" w14:textId="77777777" w:rsidR="00B57EBB" w:rsidRDefault="00923793">
            <w:pPr>
              <w:spacing w:after="0" w:line="240" w:lineRule="auto"/>
            </w:pPr>
            <w:r>
              <w:t>EN 748 /EN 16579 Structural tests are required. Risk not recorded.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AC5AD" w14:textId="77777777" w:rsidR="00B57EBB" w:rsidRDefault="00B57EBB">
            <w:pPr>
              <w:spacing w:after="0" w:line="240" w:lineRule="auto"/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40AF" w14:textId="77777777" w:rsidR="00B57EBB" w:rsidRDefault="00B57EBB">
            <w:pPr>
              <w:spacing w:after="0" w:line="240" w:lineRule="auto"/>
            </w:pPr>
          </w:p>
        </w:tc>
      </w:tr>
      <w:tr w:rsidR="00B57EBB" w14:paraId="16C04F74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359A1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243CA" w14:textId="77777777" w:rsidR="00B57EBB" w:rsidRDefault="00923793">
            <w:pPr>
              <w:spacing w:after="0" w:line="240" w:lineRule="auto"/>
            </w:pPr>
            <w:r>
              <w:t>Goalposts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F6F1A" w14:textId="77777777" w:rsidR="00B57EBB" w:rsidRDefault="00923793">
            <w:pPr>
              <w:spacing w:after="0" w:line="240" w:lineRule="auto"/>
            </w:pPr>
            <w:r>
              <w:t>Algae and dirt discovered on posts. Posts require painting.  Risk 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626AB" w14:textId="77777777" w:rsidR="00B57EBB" w:rsidRDefault="00923793">
            <w:pPr>
              <w:spacing w:after="0" w:line="240" w:lineRule="auto"/>
            </w:pPr>
            <w:r>
              <w:t>Posts to be cleaned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62904" w14:textId="77777777" w:rsidR="00B57EBB" w:rsidRDefault="00923793">
            <w:pPr>
              <w:spacing w:after="0" w:line="240" w:lineRule="auto"/>
            </w:pPr>
            <w:r>
              <w:t>monitor</w:t>
            </w:r>
          </w:p>
        </w:tc>
      </w:tr>
      <w:tr w:rsidR="00B57EBB" w14:paraId="13BF0559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D62D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6FAA" w14:textId="77777777" w:rsidR="00B57EBB" w:rsidRDefault="00923793">
            <w:pPr>
              <w:spacing w:after="0" w:line="240" w:lineRule="auto"/>
            </w:pPr>
            <w:r>
              <w:t>MAGU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9523" w14:textId="77777777" w:rsidR="00B57EBB" w:rsidRDefault="00923793">
            <w:pPr>
              <w:spacing w:after="0" w:line="240" w:lineRule="auto"/>
            </w:pPr>
            <w:r>
              <w:t>Sign required to show who and how it should be used. Risk 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4B63" w14:textId="77777777" w:rsidR="00B57EBB" w:rsidRDefault="00923793">
            <w:pPr>
              <w:spacing w:after="0" w:line="240" w:lineRule="auto"/>
            </w:pPr>
            <w:r>
              <w:t>Sign already in place to be lowered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BEF7A" w14:textId="77777777" w:rsidR="00B57EBB" w:rsidRDefault="00923793">
            <w:pPr>
              <w:spacing w:after="0" w:line="240" w:lineRule="auto"/>
            </w:pPr>
            <w:r>
              <w:t xml:space="preserve">Sign lowering to be </w:t>
            </w:r>
            <w:r>
              <w:t>assigned</w:t>
            </w:r>
          </w:p>
        </w:tc>
      </w:tr>
      <w:tr w:rsidR="00B57EBB" w14:paraId="24796A9D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DBA2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A774" w14:textId="77777777" w:rsidR="00B57EBB" w:rsidRDefault="00923793">
            <w:pPr>
              <w:spacing w:after="0" w:line="240" w:lineRule="auto"/>
            </w:pPr>
            <w:r>
              <w:t>MAGU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EB933" w14:textId="77777777" w:rsidR="00B57EBB" w:rsidRDefault="00923793">
            <w:pPr>
              <w:spacing w:after="0" w:line="240" w:lineRule="auto"/>
            </w:pPr>
            <w:r>
              <w:t>Bolts were found to be loose on the fencing. Risk 10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ABE0" w14:textId="77777777" w:rsidR="00B57EBB" w:rsidRDefault="00923793">
            <w:pPr>
              <w:spacing w:after="0" w:line="240" w:lineRule="auto"/>
            </w:pPr>
            <w:r>
              <w:t>Bolts to be tightened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57BC2" w14:textId="77777777" w:rsidR="00B57EBB" w:rsidRDefault="00923793">
            <w:pPr>
              <w:spacing w:after="0" w:line="240" w:lineRule="auto"/>
            </w:pPr>
            <w:r>
              <w:t>COMPLETE</w:t>
            </w:r>
          </w:p>
        </w:tc>
      </w:tr>
      <w:tr w:rsidR="00B57EBB" w14:paraId="372C7081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BD829" w14:textId="77777777" w:rsidR="00B57EBB" w:rsidRDefault="00923793">
            <w:pPr>
              <w:spacing w:after="0" w:line="240" w:lineRule="auto"/>
            </w:pPr>
            <w:r>
              <w:t>23/06/2026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868B" w14:textId="77777777" w:rsidR="00B57EBB" w:rsidRDefault="00923793">
            <w:pPr>
              <w:spacing w:after="0" w:line="240" w:lineRule="auto"/>
            </w:pPr>
            <w:r>
              <w:t>MAGU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660AF" w14:textId="77777777" w:rsidR="00B57EBB" w:rsidRDefault="00923793">
            <w:pPr>
              <w:spacing w:after="0" w:line="240" w:lineRule="auto"/>
            </w:pPr>
            <w:r>
              <w:t>The goal netting eye bolts needs to be tightened. Risk 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D969" w14:textId="77777777" w:rsidR="00B57EBB" w:rsidRDefault="00923793">
            <w:pPr>
              <w:spacing w:after="0" w:line="240" w:lineRule="auto"/>
            </w:pPr>
            <w:r>
              <w:t>Repair required if netting becomes loose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880F" w14:textId="77777777" w:rsidR="00B57EBB" w:rsidRDefault="00923793">
            <w:pPr>
              <w:spacing w:after="0" w:line="240" w:lineRule="auto"/>
            </w:pPr>
            <w:r>
              <w:t>COMPLETE</w:t>
            </w:r>
          </w:p>
        </w:tc>
      </w:tr>
      <w:tr w:rsidR="00B57EBB" w14:paraId="2981A5E0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4E286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0A77" w14:textId="77777777" w:rsidR="00B57EBB" w:rsidRDefault="00923793">
            <w:pPr>
              <w:spacing w:after="0" w:line="240" w:lineRule="auto"/>
            </w:pPr>
            <w:r>
              <w:t>Basketball court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564A0" w14:textId="77777777" w:rsidR="00B57EBB" w:rsidRDefault="00923793">
            <w:pPr>
              <w:spacing w:after="0" w:line="240" w:lineRule="auto"/>
            </w:pPr>
            <w:r>
              <w:t>Sign required to show who and how it should be used. Risk 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2F76" w14:textId="77777777" w:rsidR="00B57EBB" w:rsidRDefault="00923793">
            <w:pPr>
              <w:spacing w:after="0" w:line="240" w:lineRule="auto"/>
            </w:pPr>
            <w:r>
              <w:t>Sign already in the area needs to be lowered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37378" w14:textId="77777777" w:rsidR="00B57EBB" w:rsidRDefault="00923793">
            <w:pPr>
              <w:spacing w:after="0" w:line="240" w:lineRule="auto"/>
            </w:pPr>
            <w:r>
              <w:t>Sign lowering to be assigned</w:t>
            </w:r>
          </w:p>
        </w:tc>
      </w:tr>
      <w:tr w:rsidR="00B57EBB" w14:paraId="1EDD5575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4FC6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511F" w14:textId="77777777" w:rsidR="00B57EBB" w:rsidRDefault="00923793">
            <w:pPr>
              <w:spacing w:after="0" w:line="240" w:lineRule="auto"/>
            </w:pPr>
            <w:r>
              <w:t>Basketball court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EE536" w14:textId="77777777" w:rsidR="00B57EBB" w:rsidRDefault="00923793">
            <w:pPr>
              <w:spacing w:after="0" w:line="240" w:lineRule="auto"/>
            </w:pPr>
            <w:r>
              <w:t>The surface is cracking. Risk 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FF05" w14:textId="77777777" w:rsidR="00B57EBB" w:rsidRDefault="00923793">
            <w:pPr>
              <w:spacing w:after="0" w:line="240" w:lineRule="auto"/>
            </w:pPr>
            <w:r>
              <w:t>Risk is low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31159" w14:textId="77777777" w:rsidR="00B57EBB" w:rsidRDefault="00923793">
            <w:pPr>
              <w:spacing w:after="0" w:line="240" w:lineRule="auto"/>
            </w:pPr>
            <w:r>
              <w:t>monitor</w:t>
            </w:r>
          </w:p>
        </w:tc>
      </w:tr>
      <w:tr w:rsidR="00B57EBB" w14:paraId="7F5F5DD8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41FFA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95B0" w14:textId="77777777" w:rsidR="00B57EBB" w:rsidRDefault="00923793">
            <w:pPr>
              <w:spacing w:after="0" w:line="240" w:lineRule="auto"/>
            </w:pPr>
            <w:r>
              <w:t>Swing Group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2893" w14:textId="77777777" w:rsidR="00B57EBB" w:rsidRDefault="00923793">
            <w:pPr>
              <w:spacing w:after="0" w:line="240" w:lineRule="auto"/>
            </w:pPr>
            <w:r>
              <w:t>This should be checked to manufacturer’s instructions. Risk 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36C9E" w14:textId="77777777" w:rsidR="00B57EBB" w:rsidRDefault="00923793">
            <w:pPr>
              <w:spacing w:after="0" w:line="240" w:lineRule="auto"/>
            </w:pPr>
            <w:r>
              <w:t>Assign to specialist company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AA6D7" w14:textId="77777777" w:rsidR="00B57EBB" w:rsidRDefault="00923793">
            <w:pPr>
              <w:spacing w:after="0" w:line="240" w:lineRule="auto"/>
            </w:pPr>
            <w:r>
              <w:t>Kompany contacted 10/06</w:t>
            </w:r>
          </w:p>
        </w:tc>
      </w:tr>
      <w:tr w:rsidR="00B57EBB" w14:paraId="63867D81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01C36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F719" w14:textId="77777777" w:rsidR="00B57EBB" w:rsidRDefault="00923793">
            <w:pPr>
              <w:spacing w:after="0" w:line="240" w:lineRule="auto"/>
            </w:pPr>
            <w:r>
              <w:t>Space net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22563" w14:textId="77777777" w:rsidR="00B57EBB" w:rsidRDefault="00923793">
            <w:pPr>
              <w:spacing w:after="0" w:line="240" w:lineRule="auto"/>
            </w:pPr>
            <w:r>
              <w:t>There is several trip points around the anchor base structure. Risk 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46B8" w14:textId="77777777" w:rsidR="00B57EBB" w:rsidRDefault="00923793">
            <w:pPr>
              <w:spacing w:after="0" w:line="240" w:lineRule="auto"/>
            </w:pPr>
            <w:r>
              <w:t>Assign to a specialist company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DA89" w14:textId="77777777" w:rsidR="00B57EBB" w:rsidRDefault="00923793">
            <w:pPr>
              <w:spacing w:after="0" w:line="240" w:lineRule="auto"/>
            </w:pPr>
            <w:r>
              <w:t>Kompany contacted 10/06</w:t>
            </w:r>
          </w:p>
        </w:tc>
      </w:tr>
      <w:tr w:rsidR="00B57EBB" w14:paraId="554F2ECE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99F7F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8989C" w14:textId="77777777" w:rsidR="00B57EBB" w:rsidRDefault="00923793">
            <w:pPr>
              <w:spacing w:after="0" w:line="240" w:lineRule="auto"/>
            </w:pPr>
            <w:r>
              <w:t>Space net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91D5" w14:textId="77777777" w:rsidR="00B57EBB" w:rsidRDefault="00923793">
            <w:pPr>
              <w:spacing w:after="0" w:line="240" w:lineRule="auto"/>
            </w:pPr>
            <w:r>
              <w:t>The tension on the space net should be checked as per manufactures instruction. Risk 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E6747" w14:textId="77777777" w:rsidR="00B57EBB" w:rsidRDefault="00923793">
            <w:pPr>
              <w:spacing w:after="0" w:line="240" w:lineRule="auto"/>
            </w:pPr>
            <w:r>
              <w:t>Assign to a specialist company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F2E5" w14:textId="77777777" w:rsidR="00B57EBB" w:rsidRDefault="00923793">
            <w:pPr>
              <w:spacing w:after="0" w:line="240" w:lineRule="auto"/>
            </w:pPr>
            <w:r>
              <w:t>Kompany contacted 10/06</w:t>
            </w:r>
          </w:p>
        </w:tc>
      </w:tr>
      <w:tr w:rsidR="00B57EBB" w14:paraId="72AFAB07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37917" w14:textId="77777777" w:rsidR="00B57EBB" w:rsidRDefault="00923793">
            <w:pPr>
              <w:spacing w:after="0" w:line="240" w:lineRule="auto"/>
            </w:pPr>
            <w:r>
              <w:lastRenderedPageBreak/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9428B" w14:textId="77777777" w:rsidR="00B57EBB" w:rsidRDefault="00923793">
            <w:pPr>
              <w:spacing w:after="0" w:line="240" w:lineRule="auto"/>
            </w:pPr>
            <w:r>
              <w:t>Swing contact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AAA81" w14:textId="77777777" w:rsidR="00B57EBB" w:rsidRDefault="00923793">
            <w:pPr>
              <w:spacing w:after="0" w:line="240" w:lineRule="auto"/>
            </w:pPr>
            <w:r>
              <w:t xml:space="preserve">This should be </w:t>
            </w:r>
            <w:r>
              <w:t>inspected as per the manufacture’s instructions. Risk 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C1929" w14:textId="77777777" w:rsidR="00B57EBB" w:rsidRDefault="00923793">
            <w:pPr>
              <w:spacing w:after="0" w:line="240" w:lineRule="auto"/>
            </w:pPr>
            <w:r>
              <w:t>Assign to a specialist company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E354E" w14:textId="77777777" w:rsidR="00B57EBB" w:rsidRDefault="00923793">
            <w:pPr>
              <w:spacing w:after="0" w:line="240" w:lineRule="auto"/>
            </w:pPr>
            <w:r>
              <w:t>Kompany contacted 10/06</w:t>
            </w:r>
          </w:p>
        </w:tc>
      </w:tr>
      <w:tr w:rsidR="00B57EBB" w14:paraId="6351249E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12680" w14:textId="77777777" w:rsidR="00B57EBB" w:rsidRDefault="00923793">
            <w:pPr>
              <w:spacing w:after="0" w:line="240" w:lineRule="auto"/>
            </w:pPr>
            <w:r>
              <w:t>22/06/2026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D92F" w14:textId="77777777" w:rsidR="00B57EBB" w:rsidRDefault="00923793">
            <w:pPr>
              <w:spacing w:after="0" w:line="240" w:lineRule="auto"/>
            </w:pPr>
            <w:r>
              <w:t>Mixed 2 bay junior swing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ED45C" w14:textId="77777777" w:rsidR="00B57EBB" w:rsidRDefault="00923793">
            <w:pPr>
              <w:spacing w:after="0" w:line="240" w:lineRule="auto"/>
            </w:pPr>
            <w:r>
              <w:t>Bolts are too long. Risk 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CA08" w14:textId="77777777" w:rsidR="00B57EBB" w:rsidRDefault="00923793">
            <w:pPr>
              <w:spacing w:after="0" w:line="240" w:lineRule="auto"/>
            </w:pPr>
            <w:r>
              <w:t>Bolts to be adjusted so the bolt is nearer the end. KM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44B14" w14:textId="77777777" w:rsidR="00B57EBB" w:rsidRDefault="00923793">
            <w:pPr>
              <w:spacing w:after="0" w:line="240" w:lineRule="auto"/>
            </w:pPr>
            <w:r>
              <w:t>COMPLETED</w:t>
            </w:r>
          </w:p>
        </w:tc>
      </w:tr>
      <w:tr w:rsidR="00B57EBB" w14:paraId="16E4ACAE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9FE2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7CD1" w14:textId="77777777" w:rsidR="00B57EBB" w:rsidRDefault="00923793">
            <w:pPr>
              <w:spacing w:after="0" w:line="240" w:lineRule="auto"/>
            </w:pPr>
            <w:r>
              <w:t>Carousel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11DFD" w14:textId="77777777" w:rsidR="00B57EBB" w:rsidRDefault="00923793">
            <w:pPr>
              <w:spacing w:after="0" w:line="240" w:lineRule="auto"/>
            </w:pPr>
            <w:r>
              <w:t>There is a lip on carousel which has dropped. Risk 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8585D" w14:textId="77777777" w:rsidR="00B57EBB" w:rsidRDefault="00923793">
            <w:pPr>
              <w:spacing w:after="0" w:line="240" w:lineRule="auto"/>
            </w:pPr>
            <w:r>
              <w:t>Assign to a specialist company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2BF60" w14:textId="77777777" w:rsidR="00B57EBB" w:rsidRDefault="00923793">
            <w:pPr>
              <w:spacing w:after="0" w:line="240" w:lineRule="auto"/>
            </w:pPr>
            <w:r>
              <w:t>Kompany contacted 10/06</w:t>
            </w:r>
          </w:p>
        </w:tc>
      </w:tr>
      <w:tr w:rsidR="00B57EBB" w14:paraId="25042BD7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14AC7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E9DA4" w14:textId="77777777" w:rsidR="00B57EBB" w:rsidRDefault="00923793">
            <w:pPr>
              <w:spacing w:after="0" w:line="240" w:lineRule="auto"/>
            </w:pPr>
            <w:r>
              <w:t>Play panels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8540" w14:textId="77777777" w:rsidR="00B57EBB" w:rsidRDefault="00923793">
            <w:pPr>
              <w:spacing w:after="0" w:line="240" w:lineRule="auto"/>
            </w:pPr>
            <w:r>
              <w:t>The hedge is intruding. Risk 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EDEF0" w14:textId="77777777" w:rsidR="00B57EBB" w:rsidRDefault="00923793">
            <w:pPr>
              <w:spacing w:after="0" w:line="240" w:lineRule="auto"/>
            </w:pPr>
            <w:r>
              <w:t>Requires to be cut back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6C3C" w14:textId="77777777" w:rsidR="00B57EBB" w:rsidRDefault="00923793">
            <w:pPr>
              <w:spacing w:after="0" w:line="240" w:lineRule="auto"/>
            </w:pPr>
            <w:r>
              <w:t>Will be cut back when season permits</w:t>
            </w:r>
          </w:p>
        </w:tc>
      </w:tr>
      <w:tr w:rsidR="00B57EBB" w14:paraId="7C0AD50D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29C1E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BE989" w14:textId="77777777" w:rsidR="00B57EBB" w:rsidRDefault="00923793">
            <w:pPr>
              <w:spacing w:after="0" w:line="240" w:lineRule="auto"/>
            </w:pPr>
            <w:r>
              <w:t>Play panels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B2747" w14:textId="77777777" w:rsidR="00B57EBB" w:rsidRDefault="00923793">
            <w:pPr>
              <w:spacing w:after="0" w:line="240" w:lineRule="auto"/>
            </w:pPr>
            <w:r>
              <w:t>Graffiti to be removed. Risk 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EA7F5" w14:textId="77777777" w:rsidR="00B57EBB" w:rsidRDefault="00923793">
            <w:pPr>
              <w:spacing w:after="0" w:line="240" w:lineRule="auto"/>
            </w:pPr>
            <w:r>
              <w:t>Graffiti is removed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E41B0" w14:textId="77777777" w:rsidR="00B57EBB" w:rsidRDefault="00923793">
            <w:pPr>
              <w:spacing w:after="0" w:line="240" w:lineRule="auto"/>
            </w:pPr>
            <w:r>
              <w:t>COMPLETE</w:t>
            </w:r>
          </w:p>
        </w:tc>
      </w:tr>
      <w:tr w:rsidR="00B57EBB" w14:paraId="1517196E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C44F0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D96B5" w14:textId="77777777" w:rsidR="00B57EBB" w:rsidRDefault="00923793">
            <w:pPr>
              <w:spacing w:after="0" w:line="240" w:lineRule="auto"/>
            </w:pPr>
            <w:r>
              <w:t>Rocker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B90B2" w14:textId="77777777" w:rsidR="00B57EBB" w:rsidRDefault="00923793">
            <w:pPr>
              <w:spacing w:after="0" w:line="240" w:lineRule="auto"/>
            </w:pPr>
            <w:r>
              <w:t>Two missing caps from the underside to be replaced. Risk 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C8B7" w14:textId="77777777" w:rsidR="00B57EBB" w:rsidRDefault="00923793">
            <w:pPr>
              <w:spacing w:after="0" w:line="240" w:lineRule="auto"/>
            </w:pPr>
            <w:r>
              <w:t>Caps have been replaced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2FC55" w14:textId="77777777" w:rsidR="00B57EBB" w:rsidRDefault="00923793">
            <w:pPr>
              <w:spacing w:after="0" w:line="240" w:lineRule="auto"/>
            </w:pPr>
            <w:r>
              <w:t>COMPLETE</w:t>
            </w:r>
          </w:p>
        </w:tc>
      </w:tr>
      <w:tr w:rsidR="00B57EBB" w14:paraId="12D8B8EF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74E8E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D5CE7" w14:textId="77777777" w:rsidR="00B57EBB" w:rsidRDefault="00923793">
            <w:pPr>
              <w:spacing w:after="0" w:line="240" w:lineRule="auto"/>
            </w:pPr>
            <w:r>
              <w:t xml:space="preserve">Toddler </w:t>
            </w:r>
            <w:proofErr w:type="spellStart"/>
            <w:r>
              <w:t>Multiplay</w:t>
            </w:r>
            <w:proofErr w:type="spellEnd"/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1D00C" w14:textId="77777777" w:rsidR="00B57EBB" w:rsidRDefault="00923793">
            <w:pPr>
              <w:spacing w:after="0" w:line="240" w:lineRule="auto"/>
            </w:pPr>
            <w:r>
              <w:t>The climbing rope is loose at the top. Risk 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75D29" w14:textId="77777777" w:rsidR="00B57EBB" w:rsidRDefault="00923793">
            <w:pPr>
              <w:spacing w:after="0" w:line="240" w:lineRule="auto"/>
            </w:pPr>
            <w:r>
              <w:t>Could find no fault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DD107" w14:textId="77777777" w:rsidR="00B57EBB" w:rsidRDefault="00923793">
            <w:pPr>
              <w:spacing w:after="0" w:line="240" w:lineRule="auto"/>
            </w:pPr>
            <w:r>
              <w:t>COMPLETE</w:t>
            </w:r>
          </w:p>
        </w:tc>
      </w:tr>
      <w:tr w:rsidR="00B57EBB" w14:paraId="610C564A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B75EE" w14:textId="77777777" w:rsidR="00B57EBB" w:rsidRDefault="00923793">
            <w:pPr>
              <w:spacing w:after="0" w:line="240" w:lineRule="auto"/>
            </w:pPr>
            <w:r>
              <w:t>23/06/2026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7DB6A" w14:textId="77777777" w:rsidR="00B57EBB" w:rsidRDefault="00923793">
            <w:pPr>
              <w:spacing w:after="0" w:line="240" w:lineRule="auto"/>
            </w:pPr>
            <w:r>
              <w:t xml:space="preserve">Toddler </w:t>
            </w:r>
            <w:proofErr w:type="spellStart"/>
            <w:r>
              <w:t>Multiplay</w:t>
            </w:r>
            <w:proofErr w:type="spellEnd"/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54F0" w14:textId="77777777" w:rsidR="00B57EBB" w:rsidRDefault="00923793">
            <w:pPr>
              <w:spacing w:after="0" w:line="240" w:lineRule="auto"/>
            </w:pPr>
            <w:r>
              <w:t>Play dials are stiff and difficult to move. Risk 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C5673" w14:textId="77777777" w:rsidR="00B57EBB" w:rsidRDefault="00923793">
            <w:pPr>
              <w:spacing w:after="0" w:line="240" w:lineRule="auto"/>
            </w:pPr>
            <w:r>
              <w:t>To be loosened KM to investigate further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5CC2" w14:textId="77777777" w:rsidR="00B57EBB" w:rsidRDefault="00923793">
            <w:pPr>
              <w:spacing w:after="0" w:line="240" w:lineRule="auto"/>
            </w:pPr>
            <w:r>
              <w:t>COMPLETE</w:t>
            </w:r>
          </w:p>
        </w:tc>
      </w:tr>
      <w:tr w:rsidR="00B57EBB" w14:paraId="0EF49DE1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75097" w14:textId="77777777" w:rsidR="00B57EBB" w:rsidRDefault="00923793">
            <w:pPr>
              <w:spacing w:after="0" w:line="240" w:lineRule="auto"/>
            </w:pPr>
            <w:r>
              <w:t>15/06/2026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B866C" w14:textId="77777777" w:rsidR="00B57EBB" w:rsidRDefault="00923793">
            <w:pPr>
              <w:spacing w:after="0" w:line="240" w:lineRule="auto"/>
            </w:pPr>
            <w:r>
              <w:t>Gate to play area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0C7B6" w14:textId="77777777" w:rsidR="00B57EBB" w:rsidRDefault="00923793">
            <w:pPr>
              <w:spacing w:after="0" w:line="240" w:lineRule="auto"/>
            </w:pPr>
            <w:r>
              <w:t>Gate is not closing as required.</w:t>
            </w:r>
            <w:r>
              <w:t xml:space="preserve"> Risk 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A48F0" w14:textId="77777777" w:rsidR="00B57EBB" w:rsidRDefault="00923793">
            <w:pPr>
              <w:spacing w:after="0" w:line="240" w:lineRule="auto"/>
            </w:pPr>
            <w:r>
              <w:t>No fault found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D0564" w14:textId="77777777" w:rsidR="00B57EBB" w:rsidRDefault="00923793">
            <w:pPr>
              <w:spacing w:after="0" w:line="240" w:lineRule="auto"/>
            </w:pPr>
            <w:r>
              <w:t>COMPLETE</w:t>
            </w:r>
          </w:p>
        </w:tc>
      </w:tr>
      <w:tr w:rsidR="00B57EBB" w14:paraId="68D71829" w14:textId="77777777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97E54" w14:textId="77777777" w:rsidR="00B57EBB" w:rsidRDefault="00B57EBB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4231" w14:textId="77777777" w:rsidR="00B57EBB" w:rsidRDefault="00B57EBB">
            <w:pPr>
              <w:spacing w:after="0" w:line="240" w:lineRule="auto"/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83E4B" w14:textId="77777777" w:rsidR="00B57EBB" w:rsidRDefault="00B57EBB">
            <w:pPr>
              <w:spacing w:after="0" w:line="240" w:lineRule="auto"/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C40D" w14:textId="77777777" w:rsidR="00B57EBB" w:rsidRDefault="00B57EBB">
            <w:pPr>
              <w:spacing w:after="0" w:line="240" w:lineRule="auto"/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FE37D" w14:textId="77777777" w:rsidR="00B57EBB" w:rsidRDefault="00B57EBB">
            <w:pPr>
              <w:spacing w:after="0" w:line="240" w:lineRule="auto"/>
            </w:pPr>
          </w:p>
        </w:tc>
      </w:tr>
    </w:tbl>
    <w:p w14:paraId="1EC6D05D" w14:textId="77777777" w:rsidR="00B57EBB" w:rsidRDefault="00B57EBB"/>
    <w:sectPr w:rsidR="00B57EBB"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24E9B" w14:textId="77777777" w:rsidR="00923793" w:rsidRDefault="00923793">
      <w:pPr>
        <w:spacing w:after="0" w:line="240" w:lineRule="auto"/>
      </w:pPr>
      <w:r>
        <w:separator/>
      </w:r>
    </w:p>
  </w:endnote>
  <w:endnote w:type="continuationSeparator" w:id="0">
    <w:p w14:paraId="38952AC8" w14:textId="77777777" w:rsidR="00923793" w:rsidRDefault="0092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7523E" w14:textId="77777777" w:rsidR="00923793" w:rsidRDefault="0092379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0BF409" w14:textId="77777777" w:rsidR="00923793" w:rsidRDefault="00923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7EBB"/>
    <w:rsid w:val="00923793"/>
    <w:rsid w:val="00B57EBB"/>
    <w:rsid w:val="00FA336A"/>
    <w:rsid w:val="00F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73A6F"/>
  <w15:docId w15:val="{E3C26423-E67C-4389-9C2E-55BFC40A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Millar</dc:creator>
  <dc:description/>
  <cp:lastModifiedBy>Steve Gunter</cp:lastModifiedBy>
  <cp:revision>2</cp:revision>
  <cp:lastPrinted>2026-07-15T13:34:00Z</cp:lastPrinted>
  <dcterms:created xsi:type="dcterms:W3CDTF">2026-07-20T11:56:00Z</dcterms:created>
  <dcterms:modified xsi:type="dcterms:W3CDTF">2026-07-20T11:56:00Z</dcterms:modified>
</cp:coreProperties>
</file>